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FE" w:rsidRDefault="00B451D6" w:rsidP="00A22DFE">
      <w:pPr>
        <w:jc w:val="center"/>
        <w:rPr>
          <w:rStyle w:val="SubtleEmphasis"/>
          <w:b/>
          <w:shadow/>
          <w:color w:val="C00000"/>
          <w:sz w:val="240"/>
          <w:szCs w:val="144"/>
        </w:rPr>
      </w:pPr>
      <w:r>
        <w:rPr>
          <w:b/>
          <w:i/>
          <w:iCs/>
          <w:shadow/>
          <w:noProof/>
          <w:color w:val="C00000"/>
          <w:sz w:val="240"/>
          <w:szCs w:val="144"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161290</wp:posOffset>
            </wp:positionV>
            <wp:extent cx="3010535" cy="2330450"/>
            <wp:effectExtent l="19050" t="0" r="0" b="0"/>
            <wp:wrapThrough wrapText="bothSides">
              <wp:wrapPolygon edited="0">
                <wp:start x="547" y="0"/>
                <wp:lineTo x="-137" y="1236"/>
                <wp:lineTo x="-137" y="19775"/>
                <wp:lineTo x="273" y="21365"/>
                <wp:lineTo x="547" y="21365"/>
                <wp:lineTo x="20912" y="21365"/>
                <wp:lineTo x="21185" y="21365"/>
                <wp:lineTo x="21595" y="20305"/>
                <wp:lineTo x="21595" y="1236"/>
                <wp:lineTo x="21322" y="177"/>
                <wp:lineTo x="20912" y="0"/>
                <wp:lineTo x="547" y="0"/>
              </wp:wrapPolygon>
            </wp:wrapThrough>
            <wp:docPr id="2" name="Picture 0" descr="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6A7B">
        <w:rPr>
          <w:b/>
          <w:i/>
          <w:iCs/>
          <w:shadow/>
          <w:noProof/>
          <w:color w:val="C00000"/>
          <w:sz w:val="240"/>
          <w:szCs w:val="144"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161290</wp:posOffset>
            </wp:positionV>
            <wp:extent cx="3351530" cy="2419985"/>
            <wp:effectExtent l="19050" t="0" r="1270" b="0"/>
            <wp:wrapThrough wrapText="bothSides">
              <wp:wrapPolygon edited="0">
                <wp:start x="491" y="0"/>
                <wp:lineTo x="-123" y="1190"/>
                <wp:lineTo x="-123" y="20404"/>
                <wp:lineTo x="123" y="21424"/>
                <wp:lineTo x="491" y="21424"/>
                <wp:lineTo x="20994" y="21424"/>
                <wp:lineTo x="21363" y="21424"/>
                <wp:lineTo x="21608" y="20404"/>
                <wp:lineTo x="21608" y="1190"/>
                <wp:lineTo x="21363" y="170"/>
                <wp:lineTo x="20994" y="0"/>
                <wp:lineTo x="491" y="0"/>
              </wp:wrapPolygon>
            </wp:wrapThrough>
            <wp:docPr id="3" name="Picture 7" descr="j039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3999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6A7B">
        <w:rPr>
          <w:b/>
          <w:i/>
          <w:iCs/>
          <w:shadow/>
          <w:noProof/>
          <w:color w:val="C00000"/>
          <w:sz w:val="240"/>
          <w:szCs w:val="144"/>
          <w:lang w:eastAsia="fr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7029450</wp:posOffset>
            </wp:positionH>
            <wp:positionV relativeFrom="paragraph">
              <wp:posOffset>142875</wp:posOffset>
            </wp:positionV>
            <wp:extent cx="3208020" cy="2414905"/>
            <wp:effectExtent l="19050" t="0" r="0" b="0"/>
            <wp:wrapThrough wrapText="bothSides">
              <wp:wrapPolygon edited="0">
                <wp:start x="513" y="0"/>
                <wp:lineTo x="-128" y="1193"/>
                <wp:lineTo x="-128" y="20447"/>
                <wp:lineTo x="128" y="21469"/>
                <wp:lineTo x="513" y="21469"/>
                <wp:lineTo x="20907" y="21469"/>
                <wp:lineTo x="21292" y="21469"/>
                <wp:lineTo x="21549" y="20447"/>
                <wp:lineTo x="21549" y="1193"/>
                <wp:lineTo x="21292" y="170"/>
                <wp:lineTo x="20907" y="0"/>
                <wp:lineTo x="513" y="0"/>
              </wp:wrapPolygon>
            </wp:wrapThrough>
            <wp:docPr id="4" name="Picture 12" descr="papillon_margue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llon_marguerit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2DFE" w:rsidRPr="00A22DFE">
        <w:rPr>
          <w:rStyle w:val="SubtleEmphasis"/>
          <w:b/>
          <w:shadow/>
          <w:color w:val="C00000"/>
          <w:sz w:val="240"/>
          <w:szCs w:val="144"/>
        </w:rPr>
        <w:t>2009</w:t>
      </w:r>
    </w:p>
    <w:p w:rsidR="003D6A7B" w:rsidRPr="00A22DFE" w:rsidRDefault="003D6A7B" w:rsidP="00A22DFE">
      <w:pPr>
        <w:jc w:val="center"/>
        <w:rPr>
          <w:rStyle w:val="SubtleEmphasis"/>
          <w:b/>
          <w:shadow/>
          <w:color w:val="C00000"/>
          <w:sz w:val="240"/>
          <w:szCs w:val="144"/>
        </w:rPr>
      </w:pPr>
      <w:r w:rsidRPr="003D6A7B">
        <w:rPr>
          <w:rStyle w:val="SubtleEmphasis"/>
          <w:b/>
          <w:shadow/>
          <w:color w:val="C00000"/>
          <w:sz w:val="240"/>
          <w:szCs w:val="144"/>
        </w:rPr>
        <w:drawing>
          <wp:inline distT="0" distB="0" distL="0" distR="0">
            <wp:extent cx="3355153" cy="2397873"/>
            <wp:effectExtent l="19050" t="0" r="0" b="0"/>
            <wp:docPr id="24" name="Picture 11" descr="m31-gend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1-gendl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36" cy="2395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6A7B">
        <w:rPr>
          <w:rStyle w:val="SubtleEmphasis"/>
          <w:b/>
          <w:shadow/>
          <w:color w:val="C00000"/>
          <w:sz w:val="240"/>
          <w:szCs w:val="144"/>
        </w:rPr>
        <w:drawing>
          <wp:inline distT="0" distB="0" distL="0" distR="0">
            <wp:extent cx="3385432" cy="2397973"/>
            <wp:effectExtent l="19050" t="0" r="5468" b="0"/>
            <wp:docPr id="23" name="Picture 9" descr="368471255_e1b66c5d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471255_e1b66c5d35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8934" cy="240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6A7B">
        <w:rPr>
          <w:rStyle w:val="SubtleEmphasis"/>
          <w:b/>
          <w:shadow/>
          <w:color w:val="C00000"/>
          <w:sz w:val="240"/>
          <w:szCs w:val="144"/>
        </w:rPr>
        <w:drawing>
          <wp:inline distT="0" distB="0" distL="0" distR="0">
            <wp:extent cx="3407706" cy="2402541"/>
            <wp:effectExtent l="19050" t="0" r="2244" b="0"/>
            <wp:docPr id="25" name="Picture 21" descr="imgp1566az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66azp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988" cy="241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26F" w:rsidRPr="0010043A" w:rsidRDefault="00B1226F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b/>
          <w:i/>
          <w:iCs/>
          <w:noProof/>
          <w:color w:val="C00000"/>
          <w:sz w:val="32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10648950" cy="7614920"/>
            <wp:effectExtent l="19050" t="0" r="0" b="0"/>
            <wp:wrapThrough wrapText="bothSides">
              <wp:wrapPolygon edited="0">
                <wp:start x="155" y="0"/>
                <wp:lineTo x="-39" y="378"/>
                <wp:lineTo x="-39" y="20750"/>
                <wp:lineTo x="39" y="21560"/>
                <wp:lineTo x="155" y="21560"/>
                <wp:lineTo x="21407" y="21560"/>
                <wp:lineTo x="21523" y="21560"/>
                <wp:lineTo x="21600" y="21182"/>
                <wp:lineTo x="21600" y="378"/>
                <wp:lineTo x="21523" y="54"/>
                <wp:lineTo x="21407" y="0"/>
                <wp:lineTo x="155" y="0"/>
              </wp:wrapPolygon>
            </wp:wrapThrough>
            <wp:docPr id="1" name="Picture 0" descr="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61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26F" w:rsidRPr="0010043A" w:rsidRDefault="00B1226F" w:rsidP="00AA2244">
      <w:pPr>
        <w:jc w:val="center"/>
        <w:rPr>
          <w:rStyle w:val="SubtleEmphasis"/>
          <w:b/>
          <w:color w:val="C00000"/>
          <w:sz w:val="32"/>
        </w:rPr>
      </w:pPr>
    </w:p>
    <w:p w:rsidR="00AA2244" w:rsidRPr="0010043A" w:rsidRDefault="00AA2244" w:rsidP="00AA2244">
      <w:pPr>
        <w:jc w:val="center"/>
        <w:rPr>
          <w:rStyle w:val="SubtleEmphasis"/>
          <w:b/>
          <w:color w:val="C00000"/>
          <w:sz w:val="32"/>
        </w:rPr>
      </w:pPr>
    </w:p>
    <w:p w:rsidR="00AA2244" w:rsidRPr="0010043A" w:rsidRDefault="00AA2244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2"/>
        <w:gridCol w:w="1954"/>
        <w:gridCol w:w="1954"/>
        <w:gridCol w:w="1955"/>
        <w:gridCol w:w="1955"/>
        <w:gridCol w:w="1955"/>
        <w:gridCol w:w="1955"/>
      </w:tblGrid>
      <w:tr w:rsidR="005D282F" w:rsidRPr="0010043A" w:rsidTr="00AA2244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DE9D9" w:themeFill="accent6" w:themeFillTint="33"/>
            <w:noWrap/>
            <w:tcMar>
              <w:bottom w:w="86" w:type="dxa"/>
            </w:tcMar>
            <w:vAlign w:val="bottom"/>
          </w:tcPr>
          <w:p w:rsidR="005D282F" w:rsidRPr="0010043A" w:rsidRDefault="005E1018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 w:rsidRPr="0010043A">
              <w:rPr>
                <w:rStyle w:val="SubtleEmphasis"/>
                <w:b/>
                <w:color w:val="C00000"/>
                <w:sz w:val="56"/>
              </w:rPr>
              <w:t>J</w:t>
            </w:r>
            <w:r w:rsidR="00665B68" w:rsidRPr="0010043A">
              <w:rPr>
                <w:rStyle w:val="SubtleEmphasis"/>
                <w:b/>
                <w:color w:val="C00000"/>
                <w:sz w:val="56"/>
              </w:rPr>
              <w:t>an</w:t>
            </w:r>
            <w:r w:rsidR="00B1226F" w:rsidRPr="0010043A">
              <w:rPr>
                <w:rStyle w:val="SubtleEmphasis"/>
                <w:b/>
                <w:color w:val="C00000"/>
                <w:sz w:val="56"/>
              </w:rPr>
              <w:t>vier</w:t>
            </w:r>
            <w:r w:rsidR="00665B68" w:rsidRPr="0010043A">
              <w:rPr>
                <w:rStyle w:val="SubtleEmphasis"/>
                <w:b/>
                <w:color w:val="C00000"/>
                <w:sz w:val="56"/>
              </w:rPr>
              <w:t xml:space="preserve"> </w:t>
            </w:r>
            <w:r w:rsidR="0097726B" w:rsidRPr="0010043A">
              <w:rPr>
                <w:rStyle w:val="SubtleEmphasis"/>
                <w:b/>
                <w:color w:val="C00000"/>
                <w:sz w:val="56"/>
              </w:rPr>
              <w:t>2009</w:t>
            </w:r>
          </w:p>
        </w:tc>
      </w:tr>
      <w:tr w:rsidR="00A64DCE" w:rsidRPr="0010043A" w:rsidTr="00AA2244">
        <w:trPr>
          <w:cantSplit/>
          <w:trHeight w:hRule="exact" w:val="259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777BE1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777BE1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777BE1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777BE1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777BE1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777BE1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777BE1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C22EC2" w:rsidRPr="0010043A" w:rsidTr="00AA2244">
        <w:trPr>
          <w:cantSplit/>
          <w:trHeight w:hRule="exact" w:val="1584"/>
          <w:jc w:val="center"/>
        </w:trPr>
        <w:tc>
          <w:tcPr>
            <w:tcW w:w="5860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</w:tr>
      <w:tr w:rsidR="00777BE1" w:rsidRPr="0010043A" w:rsidTr="00AA2244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</w:tr>
      <w:tr w:rsidR="00777BE1" w:rsidRPr="0010043A" w:rsidTr="00AA2244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</w:tr>
      <w:tr w:rsidR="00777BE1" w:rsidRPr="0010043A" w:rsidTr="00AA2244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</w:tr>
      <w:tr w:rsidR="0097726B" w:rsidRPr="0010043A" w:rsidTr="00AA2244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5E0279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97726B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AA2244" w:rsidRPr="0010043A" w:rsidRDefault="00AA2244" w:rsidP="00AA2244">
      <w:pPr>
        <w:pStyle w:val="Weekdays"/>
        <w:rPr>
          <w:rStyle w:val="SubtleEmphasis"/>
          <w:b/>
          <w:color w:val="C00000"/>
          <w:sz w:val="24"/>
        </w:rPr>
      </w:pPr>
    </w:p>
    <w:p w:rsidR="00936CB6" w:rsidRPr="0010043A" w:rsidRDefault="00936CB6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A2244" w:rsidRPr="0010043A" w:rsidRDefault="00AA2244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10648950" cy="7619365"/>
            <wp:effectExtent l="19050" t="0" r="0" b="0"/>
            <wp:wrapThrough wrapText="bothSides">
              <wp:wrapPolygon edited="0">
                <wp:start x="155" y="0"/>
                <wp:lineTo x="-39" y="378"/>
                <wp:lineTo x="-39" y="20738"/>
                <wp:lineTo x="39" y="21548"/>
                <wp:lineTo x="155" y="21548"/>
                <wp:lineTo x="21407" y="21548"/>
                <wp:lineTo x="21523" y="21548"/>
                <wp:lineTo x="21600" y="21170"/>
                <wp:lineTo x="21600" y="378"/>
                <wp:lineTo x="21523" y="54"/>
                <wp:lineTo x="21407" y="0"/>
                <wp:lineTo x="155" y="0"/>
              </wp:wrapPolygon>
            </wp:wrapThrough>
            <wp:docPr id="8" name="Picture 7" descr="j039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39996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61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2244" w:rsidRPr="0010043A" w:rsidRDefault="00AA2244" w:rsidP="00AA2244">
      <w:pPr>
        <w:jc w:val="center"/>
        <w:rPr>
          <w:rStyle w:val="SubtleEmphasis"/>
          <w:b/>
          <w:color w:val="C00000"/>
          <w:sz w:val="32"/>
        </w:rPr>
      </w:pPr>
    </w:p>
    <w:p w:rsidR="00AA2244" w:rsidRPr="0010043A" w:rsidRDefault="00AA2244" w:rsidP="00AA2244">
      <w:pPr>
        <w:jc w:val="center"/>
        <w:rPr>
          <w:rStyle w:val="SubtleEmphasis"/>
          <w:b/>
          <w:color w:val="C00000"/>
          <w:sz w:val="32"/>
        </w:rPr>
      </w:pPr>
    </w:p>
    <w:p w:rsidR="00AA2244" w:rsidRPr="0010043A" w:rsidRDefault="00AA2244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97726B" w:rsidRPr="0010043A" w:rsidTr="00B1226F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97726B" w:rsidRPr="0010043A" w:rsidRDefault="000458B6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 w:rsidRPr="0010043A">
              <w:rPr>
                <w:rStyle w:val="SubtleEmphasis"/>
                <w:b/>
                <w:color w:val="C00000"/>
                <w:sz w:val="56"/>
              </w:rPr>
              <w:t>Février</w:t>
            </w:r>
            <w:r w:rsidR="0097726B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A2244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C22EC2" w:rsidRPr="0010043A" w:rsidTr="00B1226F">
        <w:trPr>
          <w:cantSplit/>
          <w:trHeight w:hRule="exact" w:val="1584"/>
          <w:jc w:val="center"/>
        </w:trPr>
        <w:tc>
          <w:tcPr>
            <w:tcW w:w="11725" w:type="dxa"/>
            <w:gridSpan w:val="6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</w:tr>
      <w:tr w:rsidR="0097726B" w:rsidRPr="0010043A" w:rsidTr="00B1226F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</w:tr>
      <w:tr w:rsidR="0097726B" w:rsidRPr="0010043A" w:rsidTr="00B1226F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</w:tr>
      <w:tr w:rsidR="0097726B" w:rsidRPr="0010043A" w:rsidTr="00B1226F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</w:tr>
      <w:tr w:rsidR="00C22EC2" w:rsidRPr="0010043A" w:rsidTr="00B1226F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10043A" w:rsidRDefault="0010043A" w:rsidP="00AA2244">
      <w:pPr>
        <w:jc w:val="center"/>
        <w:rPr>
          <w:rStyle w:val="SubtleEmphasis"/>
          <w:b/>
          <w:color w:val="C00000"/>
          <w:sz w:val="32"/>
        </w:rPr>
      </w:pPr>
    </w:p>
    <w:p w:rsidR="00936CB6" w:rsidRPr="0010043A" w:rsidRDefault="00936CB6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0458B6" w:rsidRPr="0010043A" w:rsidRDefault="000458B6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b/>
          <w:i/>
          <w:iCs/>
          <w:noProof/>
          <w:color w:val="C00000"/>
          <w:sz w:val="32"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48315" cy="7565390"/>
            <wp:effectExtent l="19050" t="0" r="635" b="0"/>
            <wp:wrapThrough wrapText="bothSides">
              <wp:wrapPolygon edited="0">
                <wp:start x="155" y="0"/>
                <wp:lineTo x="-39" y="381"/>
                <wp:lineTo x="-39" y="21212"/>
                <wp:lineTo x="77" y="21538"/>
                <wp:lineTo x="155" y="21538"/>
                <wp:lineTo x="21408" y="21538"/>
                <wp:lineTo x="21485" y="21538"/>
                <wp:lineTo x="21601" y="21212"/>
                <wp:lineTo x="21601" y="381"/>
                <wp:lineTo x="21524" y="54"/>
                <wp:lineTo x="21408" y="0"/>
                <wp:lineTo x="155" y="0"/>
              </wp:wrapPolygon>
            </wp:wrapThrough>
            <wp:docPr id="13" name="Picture 12" descr="papillon_margue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llon_margueri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48315" cy="756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58B6" w:rsidRPr="0010043A" w:rsidRDefault="000458B6" w:rsidP="00AA2244">
      <w:pPr>
        <w:jc w:val="center"/>
        <w:rPr>
          <w:rStyle w:val="SubtleEmphasis"/>
          <w:b/>
          <w:color w:val="C00000"/>
          <w:sz w:val="32"/>
        </w:rPr>
      </w:pPr>
    </w:p>
    <w:p w:rsidR="000458B6" w:rsidRPr="0010043A" w:rsidRDefault="000458B6" w:rsidP="00AA2244">
      <w:pPr>
        <w:jc w:val="center"/>
        <w:rPr>
          <w:rStyle w:val="SubtleEmphasis"/>
          <w:b/>
          <w:color w:val="C00000"/>
          <w:sz w:val="32"/>
        </w:rPr>
      </w:pPr>
    </w:p>
    <w:p w:rsidR="008730F7" w:rsidRPr="0010043A" w:rsidRDefault="008730F7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97726B" w:rsidRPr="0010043A" w:rsidTr="00B1226F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97726B" w:rsidRPr="0010043A" w:rsidRDefault="00AA2244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 w:rsidRPr="0010043A">
              <w:rPr>
                <w:rStyle w:val="SubtleEmphasis"/>
                <w:b/>
                <w:color w:val="C00000"/>
                <w:sz w:val="56"/>
              </w:rPr>
              <w:t>Mars</w:t>
            </w:r>
            <w:r w:rsidR="0097726B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A2244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C22EC2" w:rsidRPr="0010043A" w:rsidTr="00B1226F">
        <w:trPr>
          <w:cantSplit/>
          <w:trHeight w:hRule="exact" w:val="1296"/>
          <w:jc w:val="center"/>
        </w:trPr>
        <w:tc>
          <w:tcPr>
            <w:tcW w:w="11725" w:type="dxa"/>
            <w:gridSpan w:val="6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</w:tr>
      <w:tr w:rsidR="0097726B" w:rsidRPr="0010043A" w:rsidTr="00B1226F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</w:tr>
      <w:tr w:rsidR="0097726B" w:rsidRPr="0010043A" w:rsidTr="00B1226F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</w:tr>
      <w:tr w:rsidR="0097726B" w:rsidRPr="0010043A" w:rsidTr="00B1226F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</w:tr>
      <w:tr w:rsidR="00C22EC2" w:rsidRPr="0010043A" w:rsidTr="00B1226F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</w:tr>
      <w:tr w:rsidR="00C22EC2" w:rsidRPr="0010043A" w:rsidTr="00936CB6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31</w:t>
            </w:r>
          </w:p>
        </w:tc>
        <w:tc>
          <w:tcPr>
            <w:tcW w:w="9774" w:type="dxa"/>
            <w:gridSpan w:val="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10043A" w:rsidRDefault="0010043A" w:rsidP="00AA2244">
      <w:pPr>
        <w:jc w:val="center"/>
        <w:rPr>
          <w:rStyle w:val="SubtleEmphasis"/>
          <w:b/>
          <w:color w:val="C00000"/>
          <w:sz w:val="32"/>
        </w:rPr>
      </w:pPr>
    </w:p>
    <w:p w:rsidR="00936CB6" w:rsidRPr="0010043A" w:rsidRDefault="00936CB6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10043A" w:rsidRPr="0010043A" w:rsidRDefault="00293929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694726" cy="7548282"/>
            <wp:effectExtent l="19050" t="0" r="0" b="0"/>
            <wp:docPr id="21" name="Picture 20" descr="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5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12667" cy="756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043A" w:rsidRDefault="0010043A" w:rsidP="00AA2244">
      <w:pPr>
        <w:jc w:val="center"/>
        <w:rPr>
          <w:rStyle w:val="SubtleEmphasis"/>
          <w:b/>
          <w:color w:val="C00000"/>
          <w:sz w:val="32"/>
        </w:rPr>
      </w:pPr>
    </w:p>
    <w:p w:rsidR="00DD6A77" w:rsidRDefault="00DD6A77" w:rsidP="00AA2244">
      <w:pPr>
        <w:jc w:val="center"/>
        <w:rPr>
          <w:rStyle w:val="SubtleEmphasis"/>
          <w:b/>
          <w:color w:val="C00000"/>
          <w:sz w:val="32"/>
        </w:rPr>
      </w:pPr>
    </w:p>
    <w:p w:rsidR="00DD6A77" w:rsidRPr="0010043A" w:rsidRDefault="00DD6A77" w:rsidP="00AA2244">
      <w:pPr>
        <w:jc w:val="center"/>
        <w:rPr>
          <w:rStyle w:val="SubtleEmphasis"/>
          <w:b/>
          <w:color w:val="C00000"/>
          <w:sz w:val="32"/>
        </w:rPr>
      </w:pPr>
    </w:p>
    <w:p w:rsidR="0010043A" w:rsidRPr="0010043A" w:rsidRDefault="0010043A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97726B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97726B" w:rsidRPr="0010043A" w:rsidRDefault="0097726B" w:rsidP="00727C5D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 w:rsidRPr="0010043A">
              <w:rPr>
                <w:rStyle w:val="SubtleEmphasis"/>
                <w:b/>
                <w:color w:val="C00000"/>
                <w:sz w:val="56"/>
              </w:rPr>
              <w:t>A</w:t>
            </w:r>
            <w:r w:rsidR="00727C5D">
              <w:rPr>
                <w:rStyle w:val="SubtleEmphasis"/>
                <w:b/>
                <w:color w:val="C00000"/>
                <w:sz w:val="56"/>
              </w:rPr>
              <w:t>v</w:t>
            </w:r>
            <w:r w:rsidRPr="0010043A">
              <w:rPr>
                <w:rStyle w:val="SubtleEmphasis"/>
                <w:b/>
                <w:color w:val="C00000"/>
                <w:sz w:val="56"/>
              </w:rPr>
              <w:t>ril 2009</w:t>
            </w:r>
          </w:p>
        </w:tc>
      </w:tr>
      <w:tr w:rsidR="005E0279" w:rsidRPr="00A22DFE" w:rsidTr="00A22DFE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C22EC2" w:rsidRPr="0010043A" w:rsidTr="00A22DFE">
        <w:trPr>
          <w:cantSplit/>
          <w:trHeight w:hRule="exact" w:val="1584"/>
          <w:jc w:val="center"/>
        </w:trPr>
        <w:tc>
          <w:tcPr>
            <w:tcW w:w="3906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</w:tr>
      <w:tr w:rsidR="0097726B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</w:tr>
      <w:tr w:rsidR="0097726B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</w:tr>
      <w:tr w:rsidR="0097726B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</w:tr>
      <w:tr w:rsidR="00C22EC2" w:rsidRPr="0010043A" w:rsidTr="00936CB6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5865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A22DFE" w:rsidRDefault="00A22DFE" w:rsidP="00A22DFE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315BE" w:rsidRDefault="00293929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721788" cy="7559201"/>
            <wp:effectExtent l="19050" t="0" r="3362" b="0"/>
            <wp:docPr id="22" name="Picture 21" descr="imgp1566az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66azp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24262" cy="756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DD6A77" w:rsidRDefault="00DD6A77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Pr="0010043A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97726B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97726B" w:rsidRPr="0010043A" w:rsidRDefault="00936CB6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 w:rsidRPr="0010043A">
              <w:rPr>
                <w:rStyle w:val="SubtleEmphasis"/>
                <w:b/>
                <w:color w:val="C00000"/>
                <w:sz w:val="56"/>
              </w:rPr>
              <w:br w:type="page"/>
            </w:r>
            <w:r w:rsidR="00727C5D">
              <w:rPr>
                <w:rStyle w:val="SubtleEmphasis"/>
                <w:b/>
                <w:color w:val="C00000"/>
                <w:sz w:val="56"/>
              </w:rPr>
              <w:t>Mai</w:t>
            </w:r>
            <w:r w:rsidR="0097726B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C22EC2" w:rsidRPr="0010043A" w:rsidTr="00A22DFE">
        <w:trPr>
          <w:cantSplit/>
          <w:trHeight w:hRule="exact" w:val="1584"/>
          <w:jc w:val="center"/>
        </w:trPr>
        <w:tc>
          <w:tcPr>
            <w:tcW w:w="7815" w:type="dxa"/>
            <w:gridSpan w:val="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</w:tr>
      <w:tr w:rsidR="0097726B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</w:tr>
      <w:tr w:rsidR="0097726B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</w:tr>
      <w:tr w:rsidR="0097726B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</w:tr>
      <w:tr w:rsidR="0097726B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7726B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31</w:t>
            </w:r>
          </w:p>
        </w:tc>
      </w:tr>
    </w:tbl>
    <w:p w:rsidR="00936CB6" w:rsidRDefault="00936CB6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22DFE" w:rsidRDefault="00DD6A77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702738" cy="7580978"/>
            <wp:effectExtent l="19050" t="0" r="3362" b="0"/>
            <wp:docPr id="10" name="Picture 9" descr="368471255_e1b66c5d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471255_e1b66c5d35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6116" cy="759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DD6A77" w:rsidRDefault="00DD6A77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Pr="0010043A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6D1C43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6D1C43" w:rsidRPr="0010043A" w:rsidRDefault="00727C5D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>
              <w:rPr>
                <w:rStyle w:val="SubtleEmphasis"/>
                <w:b/>
                <w:color w:val="C00000"/>
                <w:sz w:val="56"/>
              </w:rPr>
              <w:t>Juin</w:t>
            </w:r>
            <w:r w:rsidR="006D1C43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</w:tr>
      <w:tr w:rsidR="00C22EC2" w:rsidRPr="0010043A" w:rsidTr="00936CB6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9774" w:type="dxa"/>
            <w:gridSpan w:val="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936CB6" w:rsidRDefault="00936CB6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22DFE" w:rsidRDefault="00DD6A77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662058" cy="7620000"/>
            <wp:effectExtent l="19050" t="0" r="5942" b="0"/>
            <wp:docPr id="12" name="Picture 11" descr="m31-gend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1-gendl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56471" cy="7616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DD6A77" w:rsidRDefault="00DD6A77" w:rsidP="00AA2244">
      <w:pPr>
        <w:jc w:val="center"/>
        <w:rPr>
          <w:rStyle w:val="SubtleEmphasis"/>
          <w:b/>
          <w:color w:val="C00000"/>
          <w:sz w:val="32"/>
        </w:rPr>
      </w:pPr>
    </w:p>
    <w:p w:rsidR="00DD6A77" w:rsidRPr="0010043A" w:rsidRDefault="00DD6A77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6D1C43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6D1C43" w:rsidRPr="0010043A" w:rsidRDefault="00442FB7" w:rsidP="00442FB7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 w:rsidRPr="0010043A">
              <w:rPr>
                <w:rStyle w:val="SubtleEmphasis"/>
                <w:b/>
                <w:color w:val="C00000"/>
                <w:sz w:val="56"/>
              </w:rPr>
              <w:t>J</w:t>
            </w:r>
            <w:r>
              <w:rPr>
                <w:rStyle w:val="SubtleEmphasis"/>
                <w:b/>
                <w:color w:val="C00000"/>
                <w:sz w:val="56"/>
              </w:rPr>
              <w:t>uillet</w:t>
            </w:r>
            <w:r w:rsidR="006D1C43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C22EC2" w:rsidRPr="0010043A" w:rsidTr="00A22DFE">
        <w:trPr>
          <w:cantSplit/>
          <w:trHeight w:hRule="exact" w:val="1584"/>
          <w:jc w:val="center"/>
        </w:trPr>
        <w:tc>
          <w:tcPr>
            <w:tcW w:w="3906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</w:tr>
      <w:tr w:rsidR="00C22EC2" w:rsidRPr="0010043A" w:rsidTr="00936CB6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31</w:t>
            </w:r>
          </w:p>
        </w:tc>
        <w:tc>
          <w:tcPr>
            <w:tcW w:w="391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A315BE" w:rsidRDefault="00A315BE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22DFE" w:rsidRDefault="00727C5D" w:rsidP="00AA2244">
      <w:pPr>
        <w:jc w:val="center"/>
        <w:rPr>
          <w:rStyle w:val="SubtleEmphasis"/>
          <w:b/>
          <w:color w:val="C00000"/>
          <w:sz w:val="32"/>
        </w:rPr>
      </w:pPr>
      <w:r w:rsidRPr="00727C5D"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679094" cy="7620000"/>
            <wp:effectExtent l="19050" t="0" r="7956" b="0"/>
            <wp:docPr id="20" name="Picture 18" descr="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62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Default="003E5824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Pr="0010043A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6D1C43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6D1C43" w:rsidRPr="0010043A" w:rsidRDefault="00442FB7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 w:rsidRPr="00442FB7">
              <w:rPr>
                <w:rStyle w:val="SubtleEmphasis"/>
                <w:b/>
                <w:color w:val="C00000"/>
                <w:sz w:val="56"/>
              </w:rPr>
              <w:t>Août</w:t>
            </w:r>
            <w:r>
              <w:rPr>
                <w:rStyle w:val="SubtleEmphasis"/>
                <w:b/>
                <w:color w:val="C00000"/>
                <w:sz w:val="56"/>
              </w:rPr>
              <w:t xml:space="preserve"> </w:t>
            </w:r>
            <w:r w:rsidR="006D1C43" w:rsidRPr="0010043A">
              <w:rPr>
                <w:rStyle w:val="SubtleEmphasis"/>
                <w:b/>
                <w:color w:val="C00000"/>
                <w:sz w:val="56"/>
              </w:rPr>
              <w:t>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C22EC2" w:rsidRPr="0010043A" w:rsidTr="00A22DFE">
        <w:trPr>
          <w:cantSplit/>
          <w:trHeight w:hRule="exact" w:val="1296"/>
          <w:jc w:val="center"/>
        </w:trPr>
        <w:tc>
          <w:tcPr>
            <w:tcW w:w="9770" w:type="dxa"/>
            <w:gridSpan w:val="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</w:tr>
      <w:tr w:rsidR="006D1C43" w:rsidRPr="0010043A" w:rsidTr="00A22DFE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</w:tr>
      <w:tr w:rsidR="006D1C43" w:rsidRPr="0010043A" w:rsidTr="00A22DFE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</w:tr>
      <w:tr w:rsidR="006D1C43" w:rsidRPr="0010043A" w:rsidTr="00A22DFE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</w:tr>
      <w:tr w:rsidR="006D1C43" w:rsidRPr="0010043A" w:rsidTr="00A22DFE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</w:tr>
      <w:tr w:rsidR="00C22EC2" w:rsidRPr="0010043A" w:rsidTr="00936CB6">
        <w:trPr>
          <w:cantSplit/>
          <w:trHeight w:hRule="exact" w:val="1296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31</w:t>
            </w:r>
          </w:p>
        </w:tc>
        <w:tc>
          <w:tcPr>
            <w:tcW w:w="11727" w:type="dxa"/>
            <w:gridSpan w:val="6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C22EC2" w:rsidRPr="0010043A" w:rsidRDefault="00C22EC2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A315BE" w:rsidRDefault="00A315BE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22DFE" w:rsidRDefault="003E5824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627221" cy="7620000"/>
            <wp:effectExtent l="19050" t="0" r="2679" b="0"/>
            <wp:docPr id="16" name="Picture 15" descr="espagne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gne01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41082" cy="762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Default="003E5824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Pr="0010043A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3"/>
        <w:gridCol w:w="1953"/>
        <w:gridCol w:w="1954"/>
        <w:gridCol w:w="1955"/>
        <w:gridCol w:w="1955"/>
        <w:gridCol w:w="1955"/>
        <w:gridCol w:w="1955"/>
      </w:tblGrid>
      <w:tr w:rsidR="006D1C43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6D1C43" w:rsidRPr="0010043A" w:rsidRDefault="00442FB7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>
              <w:rPr>
                <w:rStyle w:val="SubtleEmphasis"/>
                <w:b/>
                <w:color w:val="C00000"/>
                <w:sz w:val="56"/>
              </w:rPr>
              <w:t>Septembre</w:t>
            </w:r>
            <w:r w:rsidR="006D1C43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604627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</w:tr>
      <w:tr w:rsidR="00604627" w:rsidRPr="0010043A" w:rsidTr="00936CB6">
        <w:trPr>
          <w:cantSplit/>
          <w:trHeight w:hRule="exact" w:val="1584"/>
          <w:jc w:val="center"/>
        </w:trPr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7820" w:type="dxa"/>
            <w:gridSpan w:val="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A315BE" w:rsidRDefault="00A315BE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22DFE" w:rsidRDefault="003E5824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631021" cy="7619363"/>
            <wp:effectExtent l="19050" t="0" r="0" b="0"/>
            <wp:docPr id="17" name="Picture 16" descr="GJR_4549_mchwt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R_4549_mchwtmk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55835" cy="7637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Default="003E5824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Pr="0010043A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2"/>
        <w:gridCol w:w="1954"/>
        <w:gridCol w:w="1954"/>
        <w:gridCol w:w="1955"/>
        <w:gridCol w:w="1955"/>
        <w:gridCol w:w="1955"/>
        <w:gridCol w:w="1955"/>
      </w:tblGrid>
      <w:tr w:rsidR="006D1C43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6D1C43" w:rsidRPr="0010043A" w:rsidRDefault="00442FB7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>
              <w:rPr>
                <w:rStyle w:val="SubtleEmphasis"/>
                <w:b/>
                <w:color w:val="C00000"/>
                <w:sz w:val="56"/>
              </w:rPr>
              <w:t>Octobre</w:t>
            </w:r>
            <w:r w:rsidR="006D1C43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604627" w:rsidRPr="0010043A" w:rsidTr="00A22DFE">
        <w:trPr>
          <w:cantSplit/>
          <w:trHeight w:hRule="exact" w:val="1584"/>
          <w:jc w:val="center"/>
        </w:trPr>
        <w:tc>
          <w:tcPr>
            <w:tcW w:w="5860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D1C43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A315BE" w:rsidRDefault="00A315BE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22DFE" w:rsidRDefault="003E5824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609718" cy="7620000"/>
            <wp:effectExtent l="19050" t="0" r="1132" b="0"/>
            <wp:docPr id="18" name="Picture 17" descr="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35666" cy="7638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Default="003E5824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Pr="0010043A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2"/>
        <w:gridCol w:w="1954"/>
        <w:gridCol w:w="1954"/>
        <w:gridCol w:w="1955"/>
        <w:gridCol w:w="1955"/>
        <w:gridCol w:w="1955"/>
        <w:gridCol w:w="1955"/>
      </w:tblGrid>
      <w:tr w:rsidR="006D1C43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6D1C43" w:rsidRPr="0010043A" w:rsidRDefault="00442FB7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>
              <w:rPr>
                <w:rStyle w:val="SubtleEmphasis"/>
                <w:b/>
                <w:color w:val="C00000"/>
                <w:sz w:val="56"/>
              </w:rPr>
              <w:t>Novembre</w:t>
            </w:r>
            <w:r w:rsidR="006D1C43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604627" w:rsidRPr="0010043A" w:rsidTr="00A22DFE">
        <w:trPr>
          <w:cantSplit/>
          <w:trHeight w:hRule="exact" w:val="1296"/>
          <w:jc w:val="center"/>
        </w:trPr>
        <w:tc>
          <w:tcPr>
            <w:tcW w:w="11725" w:type="dxa"/>
            <w:gridSpan w:val="6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</w:tr>
      <w:tr w:rsidR="006D1C43" w:rsidRPr="0010043A" w:rsidTr="00A22DFE">
        <w:trPr>
          <w:cantSplit/>
          <w:trHeight w:hRule="exact" w:val="1296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</w:tr>
      <w:tr w:rsidR="006D1C43" w:rsidRPr="0010043A" w:rsidTr="00A22DFE">
        <w:trPr>
          <w:cantSplit/>
          <w:trHeight w:hRule="exact" w:val="1296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</w:tr>
      <w:tr w:rsidR="006D1C43" w:rsidRPr="0010043A" w:rsidTr="00A22DFE">
        <w:trPr>
          <w:cantSplit/>
          <w:trHeight w:hRule="exact" w:val="1296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</w:tr>
      <w:tr w:rsidR="00604627" w:rsidRPr="0010043A" w:rsidTr="00A22DFE">
        <w:trPr>
          <w:cantSplit/>
          <w:trHeight w:hRule="exact" w:val="1296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</w:tr>
      <w:tr w:rsidR="00604627" w:rsidRPr="0010043A" w:rsidTr="00936CB6">
        <w:trPr>
          <w:cantSplit/>
          <w:trHeight w:hRule="exact" w:val="1296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11728" w:type="dxa"/>
            <w:gridSpan w:val="6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A315BE" w:rsidRDefault="00A315BE" w:rsidP="00AA2244">
      <w:pPr>
        <w:jc w:val="center"/>
        <w:rPr>
          <w:rStyle w:val="SubtleEmphasis"/>
          <w:b/>
          <w:color w:val="C00000"/>
          <w:sz w:val="32"/>
        </w:rPr>
      </w:pPr>
      <w:r w:rsidRPr="0010043A">
        <w:rPr>
          <w:rStyle w:val="SubtleEmphasis"/>
          <w:b/>
          <w:color w:val="C00000"/>
          <w:sz w:val="32"/>
        </w:rPr>
        <w:br w:type="page"/>
      </w:r>
    </w:p>
    <w:p w:rsidR="00A22DFE" w:rsidRDefault="003E5824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b/>
          <w:i/>
          <w:iCs/>
          <w:noProof/>
          <w:color w:val="C00000"/>
          <w:sz w:val="32"/>
          <w:lang w:eastAsia="fr-BE"/>
        </w:rPr>
        <w:lastRenderedPageBreak/>
        <w:drawing>
          <wp:inline distT="0" distB="0" distL="0" distR="0">
            <wp:extent cx="10648950" cy="7530353"/>
            <wp:effectExtent l="19050" t="0" r="0" b="0"/>
            <wp:docPr id="19" name="Picture 18" descr="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187" cy="754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Default="003E5824" w:rsidP="00AA2244">
      <w:pPr>
        <w:jc w:val="center"/>
        <w:rPr>
          <w:rStyle w:val="SubtleEmphasis"/>
          <w:b/>
          <w:color w:val="C00000"/>
          <w:sz w:val="32"/>
        </w:rPr>
      </w:pPr>
    </w:p>
    <w:p w:rsidR="00A22DFE" w:rsidRPr="0010043A" w:rsidRDefault="00A22DFE" w:rsidP="00AA2244">
      <w:pPr>
        <w:jc w:val="center"/>
        <w:rPr>
          <w:rStyle w:val="SubtleEmphasis"/>
          <w:b/>
          <w:color w:val="C00000"/>
          <w:sz w:val="32"/>
        </w:rPr>
      </w:pPr>
    </w:p>
    <w:tbl>
      <w:tblPr>
        <w:tblW w:w="13680" w:type="dxa"/>
        <w:jc w:val="center"/>
        <w:tblBorders>
          <w:top w:val="single" w:sz="4" w:space="0" w:color="314871"/>
          <w:left w:val="single" w:sz="4" w:space="0" w:color="314871"/>
          <w:bottom w:val="single" w:sz="4" w:space="0" w:color="314871"/>
          <w:right w:val="single" w:sz="4" w:space="0" w:color="314871"/>
          <w:insideH w:val="single" w:sz="4" w:space="0" w:color="314871"/>
          <w:insideV w:val="single" w:sz="4" w:space="0" w:color="314871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52"/>
        <w:gridCol w:w="1954"/>
        <w:gridCol w:w="1954"/>
        <w:gridCol w:w="1955"/>
        <w:gridCol w:w="1955"/>
        <w:gridCol w:w="1955"/>
        <w:gridCol w:w="1955"/>
      </w:tblGrid>
      <w:tr w:rsidR="006D1C43" w:rsidRPr="0010043A" w:rsidTr="00A22DFE">
        <w:trPr>
          <w:cantSplit/>
          <w:trHeight w:hRule="exact" w:val="605"/>
          <w:jc w:val="center"/>
        </w:trPr>
        <w:tc>
          <w:tcPr>
            <w:tcW w:w="13680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noWrap/>
            <w:tcMar>
              <w:bottom w:w="86" w:type="dxa"/>
            </w:tcMar>
            <w:vAlign w:val="bottom"/>
          </w:tcPr>
          <w:p w:rsidR="006D1C43" w:rsidRPr="0010043A" w:rsidRDefault="00727C5D" w:rsidP="00AA2244">
            <w:pPr>
              <w:pStyle w:val="MonthNames"/>
              <w:rPr>
                <w:rStyle w:val="SubtleEmphasis"/>
                <w:b/>
                <w:color w:val="C00000"/>
                <w:sz w:val="56"/>
              </w:rPr>
            </w:pPr>
            <w:r>
              <w:rPr>
                <w:rStyle w:val="SubtleEmphasis"/>
                <w:b/>
                <w:color w:val="C00000"/>
                <w:sz w:val="56"/>
              </w:rPr>
              <w:t>Décembre</w:t>
            </w:r>
            <w:r w:rsidR="006D1C43" w:rsidRPr="0010043A">
              <w:rPr>
                <w:rStyle w:val="SubtleEmphasis"/>
                <w:b/>
                <w:color w:val="C00000"/>
                <w:sz w:val="56"/>
              </w:rPr>
              <w:t xml:space="preserve"> 2009</w:t>
            </w:r>
          </w:p>
        </w:tc>
      </w:tr>
      <w:tr w:rsidR="005E0279" w:rsidRPr="0010043A" w:rsidTr="00A22DFE">
        <w:trPr>
          <w:cantSplit/>
          <w:trHeight w:hRule="exact" w:val="259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Lundi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MARDI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MERCREDI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JEUDI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VENDREDI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SAMEDI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C2D69B" w:themeFill="accent3" w:themeFillTint="99"/>
            <w:noWrap/>
            <w:tcMar>
              <w:bottom w:w="58" w:type="dxa"/>
            </w:tcMar>
            <w:vAlign w:val="bottom"/>
          </w:tcPr>
          <w:p w:rsidR="005E0279" w:rsidRPr="0010043A" w:rsidRDefault="00B1226F" w:rsidP="00AA2244">
            <w:pPr>
              <w:pStyle w:val="Weekdays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DIMANCHE</w:t>
            </w:r>
          </w:p>
        </w:tc>
      </w:tr>
      <w:tr w:rsidR="00604627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bottom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bottom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6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7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8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13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14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15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17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18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19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20</w:t>
            </w:r>
          </w:p>
        </w:tc>
      </w:tr>
      <w:tr w:rsidR="006D1C43" w:rsidRPr="0010043A" w:rsidTr="00A22DFE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21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22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23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24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25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26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AF1DD" w:themeFill="accent3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D1C43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27</w:t>
            </w:r>
          </w:p>
        </w:tc>
      </w:tr>
      <w:tr w:rsidR="00604627" w:rsidRPr="0010043A" w:rsidTr="00936CB6">
        <w:trPr>
          <w:cantSplit/>
          <w:trHeight w:hRule="exact" w:val="1584"/>
          <w:jc w:val="center"/>
        </w:trPr>
        <w:tc>
          <w:tcPr>
            <w:tcW w:w="195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28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29</w:t>
            </w:r>
          </w:p>
        </w:tc>
        <w:tc>
          <w:tcPr>
            <w:tcW w:w="195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30</w:t>
            </w:r>
          </w:p>
        </w:tc>
        <w:tc>
          <w:tcPr>
            <w:tcW w:w="1955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  <w:r w:rsidRPr="0010043A">
              <w:rPr>
                <w:rStyle w:val="SubtleEmphasis"/>
                <w:b/>
                <w:color w:val="C00000"/>
                <w:sz w:val="24"/>
              </w:rPr>
              <w:t>31</w:t>
            </w:r>
          </w:p>
        </w:tc>
        <w:tc>
          <w:tcPr>
            <w:tcW w:w="5865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</w:tcPr>
          <w:p w:rsidR="00604627" w:rsidRPr="0010043A" w:rsidRDefault="00604627" w:rsidP="00AA2244">
            <w:pPr>
              <w:pStyle w:val="Dates"/>
              <w:jc w:val="center"/>
              <w:rPr>
                <w:rStyle w:val="SubtleEmphasis"/>
                <w:b/>
                <w:color w:val="C00000"/>
                <w:sz w:val="24"/>
              </w:rPr>
            </w:pPr>
          </w:p>
        </w:tc>
      </w:tr>
    </w:tbl>
    <w:p w:rsidR="00F93DCB" w:rsidRDefault="00F93DCB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Default="003E5824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Default="00727C5D" w:rsidP="00AA2244">
      <w:pPr>
        <w:jc w:val="center"/>
        <w:rPr>
          <w:rStyle w:val="SubtleEmphasis"/>
          <w:b/>
          <w:color w:val="C00000"/>
          <w:sz w:val="32"/>
        </w:rPr>
      </w:pPr>
      <w:r w:rsidRPr="00727C5D">
        <w:rPr>
          <w:rStyle w:val="SubtleEmphasis"/>
          <w:b/>
          <w:color w:val="C00000"/>
          <w:sz w:val="32"/>
        </w:rPr>
        <w:lastRenderedPageBreak/>
        <w:drawing>
          <wp:inline distT="0" distB="0" distL="0" distR="0">
            <wp:extent cx="10676554" cy="7548283"/>
            <wp:effectExtent l="19050" t="0" r="0" b="0"/>
            <wp:docPr id="11" name="Picture 14" descr="109311_67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11_67941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03454" cy="7567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824" w:rsidRDefault="003E5824" w:rsidP="00AA2244">
      <w:pPr>
        <w:jc w:val="center"/>
        <w:rPr>
          <w:rStyle w:val="SubtleEmphasis"/>
          <w:b/>
          <w:color w:val="C00000"/>
          <w:sz w:val="32"/>
        </w:rPr>
      </w:pPr>
    </w:p>
    <w:p w:rsidR="003E5824" w:rsidRPr="0010043A" w:rsidRDefault="003E5824" w:rsidP="00AA2244">
      <w:pPr>
        <w:jc w:val="center"/>
        <w:rPr>
          <w:rStyle w:val="SubtleEmphasis"/>
          <w:b/>
          <w:color w:val="C00000"/>
          <w:sz w:val="32"/>
        </w:rPr>
      </w:pPr>
      <w:r>
        <w:rPr>
          <w:rStyle w:val="SubtleEmphasis"/>
          <w:b/>
          <w:color w:val="C00000"/>
          <w:sz w:val="32"/>
        </w:rPr>
        <w:t>@  JUPPI 200</w:t>
      </w:r>
      <w:r w:rsidR="00CA36F4">
        <w:rPr>
          <w:rStyle w:val="SubtleEmphasis"/>
          <w:b/>
          <w:color w:val="C00000"/>
          <w:sz w:val="32"/>
        </w:rPr>
        <w:t>9</w:t>
      </w:r>
    </w:p>
    <w:sectPr w:rsidR="003E5824" w:rsidRPr="0010043A" w:rsidSect="00727C5D">
      <w:pgSz w:w="16839" w:h="11907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attachedTemplate r:id="rId1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savePreviewPicture/>
  <w:compat/>
  <w:rsids>
    <w:rsidRoot w:val="005C00E9"/>
    <w:rsid w:val="000105CB"/>
    <w:rsid w:val="000400DF"/>
    <w:rsid w:val="000458B6"/>
    <w:rsid w:val="000540C2"/>
    <w:rsid w:val="000878ED"/>
    <w:rsid w:val="000F41C9"/>
    <w:rsid w:val="0010043A"/>
    <w:rsid w:val="00110DFC"/>
    <w:rsid w:val="0013038B"/>
    <w:rsid w:val="00151E0B"/>
    <w:rsid w:val="00174473"/>
    <w:rsid w:val="001960E8"/>
    <w:rsid w:val="001A23B9"/>
    <w:rsid w:val="001D7579"/>
    <w:rsid w:val="001F0ABC"/>
    <w:rsid w:val="002438DF"/>
    <w:rsid w:val="0024645D"/>
    <w:rsid w:val="00267C4C"/>
    <w:rsid w:val="00271B35"/>
    <w:rsid w:val="0028699A"/>
    <w:rsid w:val="00293929"/>
    <w:rsid w:val="002A7D90"/>
    <w:rsid w:val="00305C15"/>
    <w:rsid w:val="003221DC"/>
    <w:rsid w:val="00335204"/>
    <w:rsid w:val="0034783A"/>
    <w:rsid w:val="00375C59"/>
    <w:rsid w:val="00391582"/>
    <w:rsid w:val="003C38AC"/>
    <w:rsid w:val="003D6A7B"/>
    <w:rsid w:val="003E5824"/>
    <w:rsid w:val="003F7F4B"/>
    <w:rsid w:val="00417712"/>
    <w:rsid w:val="00434F56"/>
    <w:rsid w:val="00442FB7"/>
    <w:rsid w:val="0047586B"/>
    <w:rsid w:val="004951BE"/>
    <w:rsid w:val="004D0530"/>
    <w:rsid w:val="004F3D60"/>
    <w:rsid w:val="00530612"/>
    <w:rsid w:val="00545B07"/>
    <w:rsid w:val="005B06E1"/>
    <w:rsid w:val="005C00E9"/>
    <w:rsid w:val="005C3241"/>
    <w:rsid w:val="005C4458"/>
    <w:rsid w:val="005D282F"/>
    <w:rsid w:val="005D3D2F"/>
    <w:rsid w:val="005E0279"/>
    <w:rsid w:val="005E1018"/>
    <w:rsid w:val="005F030A"/>
    <w:rsid w:val="005F5EEC"/>
    <w:rsid w:val="005F64BC"/>
    <w:rsid w:val="00604627"/>
    <w:rsid w:val="006235CE"/>
    <w:rsid w:val="00662C2C"/>
    <w:rsid w:val="00665B68"/>
    <w:rsid w:val="006A0062"/>
    <w:rsid w:val="006D1C43"/>
    <w:rsid w:val="006E013D"/>
    <w:rsid w:val="006E7C12"/>
    <w:rsid w:val="0070034E"/>
    <w:rsid w:val="00706624"/>
    <w:rsid w:val="0072635A"/>
    <w:rsid w:val="00727C5D"/>
    <w:rsid w:val="00745963"/>
    <w:rsid w:val="00745FA0"/>
    <w:rsid w:val="0075427B"/>
    <w:rsid w:val="0076688B"/>
    <w:rsid w:val="00777BE1"/>
    <w:rsid w:val="00781434"/>
    <w:rsid w:val="00785890"/>
    <w:rsid w:val="007A5849"/>
    <w:rsid w:val="007E1BB6"/>
    <w:rsid w:val="007E759C"/>
    <w:rsid w:val="007F0503"/>
    <w:rsid w:val="007F75FF"/>
    <w:rsid w:val="008035FB"/>
    <w:rsid w:val="00807A11"/>
    <w:rsid w:val="008223C9"/>
    <w:rsid w:val="00823014"/>
    <w:rsid w:val="00843B36"/>
    <w:rsid w:val="00860B24"/>
    <w:rsid w:val="008730F7"/>
    <w:rsid w:val="00883937"/>
    <w:rsid w:val="008A26C6"/>
    <w:rsid w:val="008B3493"/>
    <w:rsid w:val="008E17EE"/>
    <w:rsid w:val="008F355B"/>
    <w:rsid w:val="00936CB6"/>
    <w:rsid w:val="00940D43"/>
    <w:rsid w:val="00951ED3"/>
    <w:rsid w:val="00975B98"/>
    <w:rsid w:val="0097726B"/>
    <w:rsid w:val="009F0AA0"/>
    <w:rsid w:val="00A22DFE"/>
    <w:rsid w:val="00A250E2"/>
    <w:rsid w:val="00A315BE"/>
    <w:rsid w:val="00A356D3"/>
    <w:rsid w:val="00A64DCE"/>
    <w:rsid w:val="00A81AC5"/>
    <w:rsid w:val="00A95B76"/>
    <w:rsid w:val="00AA2244"/>
    <w:rsid w:val="00AC5E88"/>
    <w:rsid w:val="00AE75DA"/>
    <w:rsid w:val="00B05F5A"/>
    <w:rsid w:val="00B11B45"/>
    <w:rsid w:val="00B1226F"/>
    <w:rsid w:val="00B30A6D"/>
    <w:rsid w:val="00B35068"/>
    <w:rsid w:val="00B451D6"/>
    <w:rsid w:val="00B543F2"/>
    <w:rsid w:val="00B61AF5"/>
    <w:rsid w:val="00B6434F"/>
    <w:rsid w:val="00B64EC4"/>
    <w:rsid w:val="00B66FE4"/>
    <w:rsid w:val="00B71E98"/>
    <w:rsid w:val="00BB3F53"/>
    <w:rsid w:val="00BB4E54"/>
    <w:rsid w:val="00BB5998"/>
    <w:rsid w:val="00BF247B"/>
    <w:rsid w:val="00C00FDA"/>
    <w:rsid w:val="00C0521C"/>
    <w:rsid w:val="00C14AB4"/>
    <w:rsid w:val="00C22EC2"/>
    <w:rsid w:val="00C37ABA"/>
    <w:rsid w:val="00C4216B"/>
    <w:rsid w:val="00C43AC3"/>
    <w:rsid w:val="00C81C83"/>
    <w:rsid w:val="00C8675E"/>
    <w:rsid w:val="00CA36F4"/>
    <w:rsid w:val="00CB7A50"/>
    <w:rsid w:val="00CC1147"/>
    <w:rsid w:val="00CF629B"/>
    <w:rsid w:val="00D03423"/>
    <w:rsid w:val="00D10359"/>
    <w:rsid w:val="00D1570B"/>
    <w:rsid w:val="00D5032E"/>
    <w:rsid w:val="00D57674"/>
    <w:rsid w:val="00D9744F"/>
    <w:rsid w:val="00DC5FD4"/>
    <w:rsid w:val="00DD5135"/>
    <w:rsid w:val="00DD5ADD"/>
    <w:rsid w:val="00DD6A77"/>
    <w:rsid w:val="00DD7B42"/>
    <w:rsid w:val="00E35B6F"/>
    <w:rsid w:val="00E43BC8"/>
    <w:rsid w:val="00E47AB4"/>
    <w:rsid w:val="00E72292"/>
    <w:rsid w:val="00E73029"/>
    <w:rsid w:val="00E81B2E"/>
    <w:rsid w:val="00E97D2F"/>
    <w:rsid w:val="00EC2F29"/>
    <w:rsid w:val="00ED29B6"/>
    <w:rsid w:val="00EE4888"/>
    <w:rsid w:val="00EF1203"/>
    <w:rsid w:val="00EF4D58"/>
    <w:rsid w:val="00EF6EE3"/>
    <w:rsid w:val="00F00436"/>
    <w:rsid w:val="00F24D83"/>
    <w:rsid w:val="00F65E65"/>
    <w:rsid w:val="00F82808"/>
    <w:rsid w:val="00F913C4"/>
    <w:rsid w:val="00F93DCB"/>
    <w:rsid w:val="00FA5BEF"/>
    <w:rsid w:val="00FC689D"/>
    <w:rsid w:val="00FE30E0"/>
    <w:rsid w:val="00FE4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726B"/>
    <w:rPr>
      <w:rFonts w:ascii="Garamond" w:hAnsi="Garamond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F5EEC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97726B"/>
    <w:pPr>
      <w:jc w:val="center"/>
    </w:pPr>
    <w:rPr>
      <w:bCs/>
      <w:color w:val="17365D"/>
      <w:sz w:val="48"/>
      <w:szCs w:val="20"/>
    </w:rPr>
  </w:style>
  <w:style w:type="paragraph" w:customStyle="1" w:styleId="Dates">
    <w:name w:val="Dates"/>
    <w:basedOn w:val="Normal"/>
    <w:rsid w:val="0097726B"/>
    <w:rPr>
      <w:rFonts w:cs="Arial"/>
      <w:color w:val="17365D"/>
      <w:sz w:val="20"/>
      <w:szCs w:val="20"/>
    </w:rPr>
  </w:style>
  <w:style w:type="paragraph" w:customStyle="1" w:styleId="Weekdays">
    <w:name w:val="Weekdays"/>
    <w:basedOn w:val="Normal"/>
    <w:rsid w:val="0097726B"/>
    <w:pPr>
      <w:jc w:val="center"/>
    </w:pPr>
    <w:rPr>
      <w:caps/>
      <w:color w:val="FFFFFF"/>
      <w:spacing w:val="4"/>
      <w:sz w:val="20"/>
      <w:szCs w:val="16"/>
    </w:rPr>
  </w:style>
  <w:style w:type="character" w:styleId="SubtleEmphasis">
    <w:name w:val="Subtle Emphasis"/>
    <w:basedOn w:val="DefaultParagraphFont"/>
    <w:uiPriority w:val="19"/>
    <w:qFormat/>
    <w:rsid w:val="00B1226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d050481\Application%20Data\Microsoft\Templates\2009%20calenda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DEE32-715A-45F3-A8BE-1F85D6F3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2009 calendar.dot</Template>
  <TotalTime>0</TotalTime>
  <Pages>27</Pages>
  <Words>488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id050481</dc:creator>
  <cp:keywords/>
  <dc:description/>
  <cp:lastModifiedBy>id050481</cp:lastModifiedBy>
  <cp:revision>2</cp:revision>
  <cp:lastPrinted>2004-06-10T21:44:00Z</cp:lastPrinted>
  <dcterms:created xsi:type="dcterms:W3CDTF">2008-12-22T10:20:00Z</dcterms:created>
  <dcterms:modified xsi:type="dcterms:W3CDTF">2008-12-22T10:20:00Z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TC102851641033</vt:lpwstr>
  </property>
</Properties>
</file>